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1"/>
        <w:gridCol w:w="2305"/>
        <w:gridCol w:w="786"/>
        <w:gridCol w:w="565"/>
        <w:gridCol w:w="3021"/>
      </w:tblGrid>
      <w:tr w:rsidR="000172E5" w:rsidRPr="00637200" w14:paraId="3C3A41DA" w14:textId="77777777" w:rsidTr="006211C5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02A2D7B7" w14:textId="16078EB8" w:rsidR="000172E5" w:rsidRPr="00637200" w:rsidRDefault="008557B8" w:rsidP="00637200">
            <w:pPr>
              <w:pStyle w:val="Kop1"/>
            </w:pPr>
            <w:r>
              <w:t>Persoonsgegevens:</w:t>
            </w:r>
          </w:p>
        </w:tc>
      </w:tr>
      <w:tr w:rsidR="008557B8" w:rsidRPr="00846B76" w14:paraId="482E1556" w14:textId="77777777" w:rsidTr="00DE1FD7">
        <w:tc>
          <w:tcPr>
            <w:tcW w:w="1536" w:type="pct"/>
          </w:tcPr>
          <w:p w14:paraId="21FD0EC8" w14:textId="62297BAE" w:rsidR="008557B8" w:rsidRPr="005949B9" w:rsidRDefault="008557B8" w:rsidP="005949B9">
            <w:pPr>
              <w:pStyle w:val="Kop1"/>
              <w:rPr>
                <w:b w:val="0"/>
                <w:bCs/>
              </w:rPr>
            </w:pPr>
            <w:r w:rsidRPr="005949B9">
              <w:rPr>
                <w:b w:val="0"/>
                <w:bCs/>
              </w:rPr>
              <w:t>Voornaam</w:t>
            </w:r>
          </w:p>
        </w:tc>
        <w:tc>
          <w:tcPr>
            <w:tcW w:w="3464" w:type="pct"/>
            <w:gridSpan w:val="4"/>
            <w:tcBorders>
              <w:bottom w:val="single" w:sz="4" w:space="0" w:color="auto"/>
            </w:tcBorders>
          </w:tcPr>
          <w:p w14:paraId="042CDD2F" w14:textId="03A3F832" w:rsidR="008557B8" w:rsidRPr="00A4455D" w:rsidRDefault="00E96066" w:rsidP="008557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0"/>
          </w:p>
        </w:tc>
      </w:tr>
      <w:tr w:rsidR="000172E5" w:rsidRPr="00846B76" w14:paraId="690A2EA9" w14:textId="77777777" w:rsidTr="00DE1FD7">
        <w:sdt>
          <w:sdtPr>
            <w:rPr>
              <w:b w:val="0"/>
              <w:bCs/>
            </w:rPr>
            <w:id w:val="-1470592894"/>
            <w:placeholder>
              <w:docPart w:val="EE630296F381164D85C96D55070B689C"/>
            </w:placeholder>
            <w:temporary/>
            <w:showingPlcHdr/>
            <w15:appearance w15:val="hidden"/>
          </w:sdtPr>
          <w:sdtContent>
            <w:tc>
              <w:tcPr>
                <w:tcW w:w="1536" w:type="pct"/>
                <w:vAlign w:val="bottom"/>
              </w:tcPr>
              <w:p w14:paraId="2AF5661A" w14:textId="77777777" w:rsidR="000172E5" w:rsidRPr="005949B9" w:rsidRDefault="007147D7" w:rsidP="005949B9">
                <w:pPr>
                  <w:pStyle w:val="Kop1"/>
                  <w:rPr>
                    <w:b w:val="0"/>
                    <w:bCs/>
                  </w:rPr>
                </w:pPr>
                <w:r w:rsidRPr="005949B9">
                  <w:rPr>
                    <w:b w:val="0"/>
                    <w:bCs/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464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5AAF77" w14:textId="061189F2" w:rsidR="000172E5" w:rsidRPr="00A4455D" w:rsidRDefault="00E96066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"/>
          </w:p>
        </w:tc>
      </w:tr>
      <w:tr w:rsidR="008557B8" w:rsidRPr="00846B76" w14:paraId="153FCD1E" w14:textId="77777777" w:rsidTr="00BE00BF">
        <w:tc>
          <w:tcPr>
            <w:tcW w:w="1536" w:type="pct"/>
            <w:vAlign w:val="bottom"/>
          </w:tcPr>
          <w:p w14:paraId="5C692F85" w14:textId="63A76E1A" w:rsidR="008557B8" w:rsidRPr="005949B9" w:rsidRDefault="008557B8" w:rsidP="005949B9">
            <w:pPr>
              <w:pStyle w:val="Kop1"/>
              <w:rPr>
                <w:b w:val="0"/>
                <w:bCs/>
              </w:rPr>
            </w:pPr>
            <w:r w:rsidRPr="005949B9">
              <w:rPr>
                <w:b w:val="0"/>
                <w:bCs/>
              </w:rPr>
              <w:t>Adres:</w:t>
            </w:r>
          </w:p>
        </w:tc>
        <w:tc>
          <w:tcPr>
            <w:tcW w:w="119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50DEC0" w14:textId="5F5B8519" w:rsidR="008557B8" w:rsidRPr="00A4455D" w:rsidRDefault="00E96066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701" w:type="pct"/>
            <w:gridSpan w:val="2"/>
            <w:tcBorders>
              <w:top w:val="single" w:sz="4" w:space="0" w:color="auto"/>
            </w:tcBorders>
            <w:vAlign w:val="bottom"/>
          </w:tcPr>
          <w:p w14:paraId="1B7E58FF" w14:textId="77777777" w:rsidR="008557B8" w:rsidRPr="00A4455D" w:rsidRDefault="008557B8" w:rsidP="00311D4F">
            <w:pPr>
              <w:rPr>
                <w:sz w:val="24"/>
                <w:szCs w:val="24"/>
              </w:rPr>
            </w:pPr>
          </w:p>
        </w:tc>
        <w:tc>
          <w:tcPr>
            <w:tcW w:w="15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290208" w14:textId="77777777" w:rsidR="008557B8" w:rsidRPr="00A4455D" w:rsidRDefault="008557B8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5F2986C5" w14:textId="77777777" w:rsidTr="00BE00BF">
        <w:tc>
          <w:tcPr>
            <w:tcW w:w="1536" w:type="pct"/>
            <w:vAlign w:val="bottom"/>
          </w:tcPr>
          <w:p w14:paraId="46ACFFB5" w14:textId="77C51D19" w:rsidR="000172E5" w:rsidRPr="005949B9" w:rsidRDefault="008557B8" w:rsidP="005949B9">
            <w:pPr>
              <w:pStyle w:val="Kop1"/>
              <w:rPr>
                <w:b w:val="0"/>
                <w:bCs/>
              </w:rPr>
            </w:pPr>
            <w:r w:rsidRPr="005949B9">
              <w:rPr>
                <w:b w:val="0"/>
                <w:bCs/>
              </w:rPr>
              <w:t>Woonplaats</w:t>
            </w:r>
          </w:p>
        </w:tc>
        <w:tc>
          <w:tcPr>
            <w:tcW w:w="119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DA9552" w14:textId="70021408" w:rsidR="000172E5" w:rsidRPr="00A4455D" w:rsidRDefault="00E96066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701" w:type="pct"/>
            <w:gridSpan w:val="2"/>
            <w:tcBorders>
              <w:top w:val="single" w:sz="4" w:space="0" w:color="auto"/>
            </w:tcBorders>
            <w:vAlign w:val="bottom"/>
          </w:tcPr>
          <w:p w14:paraId="5D9F716F" w14:textId="71CDC8B8" w:rsidR="000172E5" w:rsidRPr="00A4455D" w:rsidRDefault="008557B8" w:rsidP="008557B8">
            <w:pPr>
              <w:jc w:val="right"/>
            </w:pPr>
            <w:r w:rsidRPr="00A4455D">
              <w:t>Postcode</w:t>
            </w:r>
          </w:p>
        </w:tc>
        <w:tc>
          <w:tcPr>
            <w:tcW w:w="15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CF98E6" w14:textId="491CBF37" w:rsidR="000172E5" w:rsidRPr="00A4455D" w:rsidRDefault="00E96066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4"/>
          </w:p>
        </w:tc>
      </w:tr>
      <w:tr w:rsidR="008557B8" w:rsidRPr="00846B76" w14:paraId="3E38BC1A" w14:textId="77777777" w:rsidTr="00BE00BF">
        <w:tc>
          <w:tcPr>
            <w:tcW w:w="1536" w:type="pct"/>
            <w:vAlign w:val="bottom"/>
          </w:tcPr>
          <w:p w14:paraId="406D2433" w14:textId="128A4F78" w:rsidR="008557B8" w:rsidRPr="005949B9" w:rsidRDefault="008557B8" w:rsidP="005949B9">
            <w:pPr>
              <w:pStyle w:val="Kop1"/>
              <w:rPr>
                <w:b w:val="0"/>
                <w:bCs/>
              </w:rPr>
            </w:pPr>
            <w:r w:rsidRPr="005949B9">
              <w:rPr>
                <w:b w:val="0"/>
                <w:bCs/>
              </w:rPr>
              <w:t>Mobiele telefoon</w:t>
            </w:r>
          </w:p>
        </w:tc>
        <w:tc>
          <w:tcPr>
            <w:tcW w:w="119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129417" w14:textId="3763078E" w:rsidR="008557B8" w:rsidRPr="00A4455D" w:rsidRDefault="00E96066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701" w:type="pct"/>
            <w:gridSpan w:val="2"/>
            <w:tcBorders>
              <w:bottom w:val="single" w:sz="4" w:space="0" w:color="auto"/>
            </w:tcBorders>
            <w:vAlign w:val="bottom"/>
          </w:tcPr>
          <w:p w14:paraId="01C80EDA" w14:textId="77777777" w:rsidR="008557B8" w:rsidRPr="00A4455D" w:rsidRDefault="008557B8" w:rsidP="00311D4F">
            <w:pPr>
              <w:rPr>
                <w:sz w:val="24"/>
                <w:szCs w:val="24"/>
              </w:rPr>
            </w:pPr>
          </w:p>
        </w:tc>
        <w:tc>
          <w:tcPr>
            <w:tcW w:w="1568" w:type="pct"/>
            <w:tcBorders>
              <w:top w:val="single" w:sz="4" w:space="0" w:color="auto"/>
            </w:tcBorders>
            <w:vAlign w:val="bottom"/>
          </w:tcPr>
          <w:p w14:paraId="72EE6229" w14:textId="77777777" w:rsidR="008557B8" w:rsidRPr="00A4455D" w:rsidRDefault="008557B8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2C23DB7A" w14:textId="77777777" w:rsidTr="00DE1FD7">
        <w:tc>
          <w:tcPr>
            <w:tcW w:w="1536" w:type="pct"/>
            <w:vAlign w:val="bottom"/>
          </w:tcPr>
          <w:p w14:paraId="57241DE3" w14:textId="4A7D61D2" w:rsidR="000172E5" w:rsidRPr="005949B9" w:rsidRDefault="008557B8" w:rsidP="005949B9">
            <w:pPr>
              <w:pStyle w:val="Kop1"/>
              <w:rPr>
                <w:b w:val="0"/>
                <w:bCs/>
              </w:rPr>
            </w:pPr>
            <w:r w:rsidRPr="005949B9">
              <w:rPr>
                <w:b w:val="0"/>
                <w:bCs/>
              </w:rPr>
              <w:t>E-mailadres</w:t>
            </w:r>
          </w:p>
        </w:tc>
        <w:tc>
          <w:tcPr>
            <w:tcW w:w="3464" w:type="pct"/>
            <w:gridSpan w:val="4"/>
            <w:tcBorders>
              <w:bottom w:val="single" w:sz="4" w:space="0" w:color="auto"/>
            </w:tcBorders>
            <w:vAlign w:val="bottom"/>
          </w:tcPr>
          <w:p w14:paraId="1F9B8401" w14:textId="76D40DD3" w:rsidR="000172E5" w:rsidRPr="00A4455D" w:rsidRDefault="00E96066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6"/>
          </w:p>
        </w:tc>
      </w:tr>
      <w:tr w:rsidR="008557B8" w:rsidRPr="00846B76" w14:paraId="5773EBE5" w14:textId="77777777" w:rsidTr="00DE1FD7">
        <w:tc>
          <w:tcPr>
            <w:tcW w:w="1536" w:type="pct"/>
            <w:vAlign w:val="bottom"/>
          </w:tcPr>
          <w:p w14:paraId="0AFBE03B" w14:textId="7A7BED2E" w:rsidR="008557B8" w:rsidRPr="005949B9" w:rsidRDefault="008557B8" w:rsidP="005949B9">
            <w:pPr>
              <w:pStyle w:val="Kop1"/>
              <w:rPr>
                <w:b w:val="0"/>
                <w:bCs/>
              </w:rPr>
            </w:pPr>
            <w:r w:rsidRPr="005949B9">
              <w:rPr>
                <w:b w:val="0"/>
                <w:bCs/>
              </w:rPr>
              <w:t>Geboortedatum</w:t>
            </w:r>
          </w:p>
        </w:tc>
        <w:tc>
          <w:tcPr>
            <w:tcW w:w="3464" w:type="pct"/>
            <w:gridSpan w:val="4"/>
            <w:tcBorders>
              <w:bottom w:val="single" w:sz="4" w:space="0" w:color="auto"/>
            </w:tcBorders>
            <w:vAlign w:val="bottom"/>
          </w:tcPr>
          <w:p w14:paraId="7BD5E30A" w14:textId="709EAF34" w:rsidR="008557B8" w:rsidRPr="00A4455D" w:rsidRDefault="00E96066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"/>
          </w:p>
        </w:tc>
      </w:tr>
      <w:tr w:rsidR="000172E5" w:rsidRPr="00846B76" w14:paraId="19612DC9" w14:textId="77777777" w:rsidTr="006211C5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76A7AB3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161CD942" w14:textId="77777777" w:rsidTr="006211C5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40263DC7" w14:textId="58AB2690" w:rsidR="000172E5" w:rsidRPr="00846B76" w:rsidRDefault="006211C5" w:rsidP="00637200">
            <w:pPr>
              <w:pStyle w:val="Kop1"/>
            </w:pPr>
            <w:r>
              <w:t>Extra vragen:</w:t>
            </w:r>
          </w:p>
        </w:tc>
      </w:tr>
      <w:tr w:rsidR="00935761" w:rsidRPr="00846B76" w14:paraId="43AB306B" w14:textId="77777777" w:rsidTr="006211C5">
        <w:tc>
          <w:tcPr>
            <w:tcW w:w="3140" w:type="pct"/>
            <w:gridSpan w:val="3"/>
            <w:vAlign w:val="bottom"/>
          </w:tcPr>
          <w:p w14:paraId="27A0FC59" w14:textId="48216870" w:rsidR="00935761" w:rsidRPr="00935761" w:rsidRDefault="00935761" w:rsidP="00311D4F">
            <w:pPr>
              <w:rPr>
                <w:sz w:val="24"/>
                <w:szCs w:val="24"/>
              </w:rPr>
            </w:pPr>
            <w:r w:rsidRPr="00935761">
              <w:rPr>
                <w:sz w:val="24"/>
                <w:szCs w:val="24"/>
              </w:rPr>
              <w:t xml:space="preserve">Heeft u een bridgecursus gevolgd bij </w:t>
            </w:r>
            <w:r>
              <w:rPr>
                <w:sz w:val="24"/>
                <w:szCs w:val="24"/>
              </w:rPr>
              <w:t xml:space="preserve">                      </w:t>
            </w:r>
            <w:r w:rsidR="006211C5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 xml:space="preserve"> </w:t>
            </w:r>
            <w:r w:rsidRPr="00935761">
              <w:rPr>
                <w:sz w:val="24"/>
                <w:szCs w:val="24"/>
              </w:rPr>
              <w:t>Tommy vd Muren</w:t>
            </w:r>
            <w:r>
              <w:rPr>
                <w:sz w:val="24"/>
                <w:szCs w:val="24"/>
              </w:rPr>
              <w:t xml:space="preserve">?                                                  </w:t>
            </w:r>
            <w:r w:rsidR="006211C5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ja/neen</w:t>
            </w:r>
            <w:r w:rsidR="006211C5">
              <w:rPr>
                <w:sz w:val="24"/>
                <w:szCs w:val="24"/>
              </w:rPr>
              <w:t>:</w:t>
            </w:r>
          </w:p>
        </w:tc>
        <w:tc>
          <w:tcPr>
            <w:tcW w:w="1860" w:type="pct"/>
            <w:gridSpan w:val="2"/>
            <w:tcBorders>
              <w:bottom w:val="single" w:sz="4" w:space="0" w:color="auto"/>
            </w:tcBorders>
            <w:vAlign w:val="bottom"/>
          </w:tcPr>
          <w:p w14:paraId="5B50BE8E" w14:textId="39B3E6E7" w:rsidR="00935761" w:rsidRPr="00935761" w:rsidRDefault="00E96066" w:rsidP="00311D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8"/>
          </w:p>
        </w:tc>
      </w:tr>
      <w:tr w:rsidR="00935761" w:rsidRPr="00846B76" w14:paraId="554A50C0" w14:textId="77777777" w:rsidTr="006211C5">
        <w:tc>
          <w:tcPr>
            <w:tcW w:w="3140" w:type="pct"/>
            <w:gridSpan w:val="3"/>
            <w:vAlign w:val="bottom"/>
          </w:tcPr>
          <w:p w14:paraId="0BFBA763" w14:textId="4A730619" w:rsidR="00935761" w:rsidRPr="00935761" w:rsidRDefault="00935761" w:rsidP="00311D4F">
            <w:pPr>
              <w:rPr>
                <w:sz w:val="24"/>
                <w:szCs w:val="24"/>
              </w:rPr>
            </w:pPr>
            <w:r w:rsidRPr="00935761">
              <w:rPr>
                <w:sz w:val="24"/>
                <w:szCs w:val="24"/>
              </w:rPr>
              <w:t xml:space="preserve">Heeft u al een vaste bridgepartner? </w:t>
            </w:r>
            <w:r>
              <w:rPr>
                <w:sz w:val="24"/>
                <w:szCs w:val="24"/>
              </w:rPr>
              <w:t xml:space="preserve">                      </w:t>
            </w:r>
            <w:r w:rsidR="006211C5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Pr="00935761">
              <w:rPr>
                <w:sz w:val="24"/>
                <w:szCs w:val="24"/>
              </w:rPr>
              <w:t>Naam:</w:t>
            </w:r>
          </w:p>
        </w:tc>
        <w:tc>
          <w:tcPr>
            <w:tcW w:w="1860" w:type="pct"/>
            <w:gridSpan w:val="2"/>
            <w:tcBorders>
              <w:bottom w:val="single" w:sz="4" w:space="0" w:color="auto"/>
            </w:tcBorders>
            <w:vAlign w:val="bottom"/>
          </w:tcPr>
          <w:p w14:paraId="50512D79" w14:textId="796B8011" w:rsidR="00935761" w:rsidRPr="00935761" w:rsidRDefault="00E96066" w:rsidP="00311D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9"/>
          </w:p>
        </w:tc>
      </w:tr>
      <w:tr w:rsidR="00935761" w:rsidRPr="00846B76" w14:paraId="7E8F9E74" w14:textId="77777777" w:rsidTr="006211C5">
        <w:tc>
          <w:tcPr>
            <w:tcW w:w="3140" w:type="pct"/>
            <w:gridSpan w:val="3"/>
            <w:vAlign w:val="bottom"/>
          </w:tcPr>
          <w:p w14:paraId="63ED01B1" w14:textId="2E4E9C1D" w:rsidR="00935761" w:rsidRPr="00935761" w:rsidRDefault="00935761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Heeft u een oud/bestaand nummer van de    </w:t>
            </w:r>
            <w:r w:rsidR="006211C5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bridgebond NBB?</w:t>
            </w:r>
            <w:r w:rsidR="006211C5">
              <w:rPr>
                <w:sz w:val="24"/>
                <w:szCs w:val="24"/>
              </w:rPr>
              <w:t xml:space="preserve">                                                                   No.:</w:t>
            </w:r>
          </w:p>
        </w:tc>
        <w:tc>
          <w:tcPr>
            <w:tcW w:w="1860" w:type="pct"/>
            <w:gridSpan w:val="2"/>
            <w:tcBorders>
              <w:bottom w:val="single" w:sz="4" w:space="0" w:color="auto"/>
            </w:tcBorders>
            <w:vAlign w:val="bottom"/>
          </w:tcPr>
          <w:p w14:paraId="1666BDE4" w14:textId="6DB30F9E" w:rsidR="00935761" w:rsidRPr="00935761" w:rsidRDefault="00E96066" w:rsidP="00311D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0"/>
          </w:p>
        </w:tc>
      </w:tr>
      <w:tr w:rsidR="006211C5" w:rsidRPr="00846B76" w14:paraId="04B31AE5" w14:textId="77777777" w:rsidTr="006211C5">
        <w:tc>
          <w:tcPr>
            <w:tcW w:w="3140" w:type="pct"/>
            <w:gridSpan w:val="3"/>
            <w:vAlign w:val="bottom"/>
          </w:tcPr>
          <w:p w14:paraId="0DF59601" w14:textId="64FF6C36" w:rsidR="006211C5" w:rsidRDefault="006211C5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Aanmelden als lid van BC De Baronie per:                   Datum:</w:t>
            </w:r>
          </w:p>
        </w:tc>
        <w:tc>
          <w:tcPr>
            <w:tcW w:w="1860" w:type="pct"/>
            <w:gridSpan w:val="2"/>
            <w:tcBorders>
              <w:bottom w:val="single" w:sz="4" w:space="0" w:color="auto"/>
            </w:tcBorders>
            <w:vAlign w:val="bottom"/>
          </w:tcPr>
          <w:p w14:paraId="21884B07" w14:textId="7B9DE7CE" w:rsidR="006211C5" w:rsidRPr="00935761" w:rsidRDefault="00E96066" w:rsidP="00311D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1"/>
          </w:p>
        </w:tc>
      </w:tr>
      <w:tr w:rsidR="000172E5" w:rsidRPr="00846B76" w14:paraId="71ECAB20" w14:textId="77777777" w:rsidTr="00DE1FD7">
        <w:tc>
          <w:tcPr>
            <w:tcW w:w="1536" w:type="pct"/>
            <w:vAlign w:val="bottom"/>
          </w:tcPr>
          <w:p w14:paraId="36720114" w14:textId="77777777" w:rsidR="000172E5" w:rsidRPr="00935761" w:rsidRDefault="000172E5" w:rsidP="006145D8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464" w:type="pct"/>
            <w:gridSpan w:val="4"/>
            <w:vAlign w:val="bottom"/>
          </w:tcPr>
          <w:p w14:paraId="4EA02D0A" w14:textId="77777777" w:rsidR="000172E5" w:rsidRPr="00935761" w:rsidRDefault="000172E5" w:rsidP="006145D8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6211C5" w:rsidRPr="00846B76" w14:paraId="6A028E93" w14:textId="77777777" w:rsidTr="007A14F3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3EC0156B" w14:textId="78EB8382" w:rsidR="006211C5" w:rsidRPr="006211C5" w:rsidRDefault="006211C5" w:rsidP="007A14F3">
            <w:pPr>
              <w:pStyle w:val="Kop1"/>
              <w:rPr>
                <w:sz w:val="24"/>
                <w:szCs w:val="24"/>
              </w:rPr>
            </w:pPr>
            <w:r w:rsidRPr="006211C5">
              <w:rPr>
                <w:sz w:val="24"/>
                <w:szCs w:val="24"/>
              </w:rPr>
              <w:t>Informatie vooraf:</w:t>
            </w:r>
          </w:p>
        </w:tc>
      </w:tr>
      <w:tr w:rsidR="006211C5" w:rsidRPr="00846B76" w14:paraId="7DBF8C17" w14:textId="77777777" w:rsidTr="006211C5">
        <w:tc>
          <w:tcPr>
            <w:tcW w:w="5000" w:type="pct"/>
            <w:gridSpan w:val="5"/>
            <w:vAlign w:val="bottom"/>
          </w:tcPr>
          <w:p w14:paraId="3CC2DFF3" w14:textId="77777777" w:rsidR="00DE1FD7" w:rsidRPr="00DE1FD7" w:rsidRDefault="00DE1FD7" w:rsidP="00DE1FD7">
            <w:pPr>
              <w:pStyle w:val="Lijstalinea"/>
              <w:ind w:left="360"/>
            </w:pPr>
          </w:p>
          <w:p w14:paraId="56C27997" w14:textId="2BC27B6E" w:rsidR="006211C5" w:rsidRPr="006211C5" w:rsidRDefault="006211C5" w:rsidP="006211C5">
            <w:pPr>
              <w:pStyle w:val="Lijstalinea"/>
              <w:numPr>
                <w:ilvl w:val="0"/>
                <w:numId w:val="26"/>
              </w:numPr>
            </w:pPr>
            <w:r w:rsidRPr="006211C5">
              <w:rPr>
                <w:color w:val="000000" w:themeColor="text1"/>
              </w:rPr>
              <w:t xml:space="preserve">Dit formulier kunt u sturen naar het secretariaat; mailadres </w:t>
            </w:r>
            <w:hyperlink r:id="rId11" w:history="1">
              <w:r w:rsidRPr="006211C5">
                <w:rPr>
                  <w:rStyle w:val="Hyperlink"/>
                  <w:color w:val="9A4168" w:themeColor="hyperlink" w:themeShade="BF"/>
                </w:rPr>
                <w:t>bcdebaronie@hotmail.com</w:t>
              </w:r>
            </w:hyperlink>
            <w:r w:rsidR="00DE1FD7">
              <w:rPr>
                <w:rStyle w:val="Hyperlink"/>
                <w:color w:val="9A4168" w:themeColor="hyperlink" w:themeShade="BF"/>
                <w:u w:val="none"/>
              </w:rPr>
              <w:t xml:space="preserve"> .</w:t>
            </w:r>
          </w:p>
        </w:tc>
      </w:tr>
      <w:tr w:rsidR="006211C5" w:rsidRPr="00846B76" w14:paraId="2B86CE3E" w14:textId="77777777" w:rsidTr="006211C5">
        <w:tc>
          <w:tcPr>
            <w:tcW w:w="5000" w:type="pct"/>
            <w:gridSpan w:val="5"/>
            <w:vAlign w:val="bottom"/>
          </w:tcPr>
          <w:p w14:paraId="29F52CE0" w14:textId="77777777" w:rsidR="006211C5" w:rsidRPr="006211C5" w:rsidRDefault="006211C5" w:rsidP="006211C5">
            <w:pPr>
              <w:pStyle w:val="Lijstalinea"/>
              <w:numPr>
                <w:ilvl w:val="0"/>
                <w:numId w:val="23"/>
              </w:numPr>
              <w:rPr>
                <w:color w:val="000000" w:themeColor="text1"/>
              </w:rPr>
            </w:pPr>
            <w:r w:rsidRPr="006211C5">
              <w:rPr>
                <w:color w:val="000000" w:themeColor="text1"/>
              </w:rPr>
              <w:t xml:space="preserve">Indien u nog geen lidmaatschapsnummer heeft van de bridgebond NBB, zal de vereniging u aanmelden en ontvangt u per mail uw nummer en gegevens van de van de NBB. </w:t>
            </w:r>
          </w:p>
          <w:p w14:paraId="0410D6C7" w14:textId="77777777" w:rsidR="006211C5" w:rsidRPr="006211C5" w:rsidRDefault="006211C5" w:rsidP="006211C5">
            <w:pPr>
              <w:pStyle w:val="Lijstalinea"/>
              <w:numPr>
                <w:ilvl w:val="0"/>
                <w:numId w:val="23"/>
              </w:numPr>
              <w:rPr>
                <w:color w:val="000000" w:themeColor="text1"/>
              </w:rPr>
            </w:pPr>
            <w:r w:rsidRPr="006211C5">
              <w:t xml:space="preserve">De website van BC de Baronie kunt u vinden op </w:t>
            </w:r>
            <w:hyperlink r:id="rId12" w:history="1">
              <w:r w:rsidRPr="006211C5">
                <w:rPr>
                  <w:rStyle w:val="Hyperlink"/>
                </w:rPr>
                <w:t>htt</w:t>
              </w:r>
              <w:r w:rsidRPr="006211C5">
                <w:rPr>
                  <w:rStyle w:val="Hyperlink"/>
                </w:rPr>
                <w:t>p</w:t>
              </w:r>
              <w:r w:rsidRPr="006211C5">
                <w:rPr>
                  <w:rStyle w:val="Hyperlink"/>
                </w:rPr>
                <w:t>s://28081.bridge.nl/</w:t>
              </w:r>
            </w:hyperlink>
            <w:r w:rsidRPr="006211C5">
              <w:t xml:space="preserve"> . U kunt zich aanmelden met uw </w:t>
            </w:r>
            <w:r w:rsidRPr="006211C5">
              <w:rPr>
                <w:color w:val="000000" w:themeColor="text1"/>
              </w:rPr>
              <w:t>lidmaatschapsnummer en wachtwoord van de NBB.</w:t>
            </w:r>
          </w:p>
          <w:p w14:paraId="5480121F" w14:textId="37F0302A" w:rsidR="006211C5" w:rsidRPr="006211C5" w:rsidRDefault="006211C5" w:rsidP="006211C5">
            <w:pPr>
              <w:pStyle w:val="Lijstalinea"/>
              <w:numPr>
                <w:ilvl w:val="0"/>
                <w:numId w:val="23"/>
              </w:numPr>
              <w:rPr>
                <w:color w:val="000000" w:themeColor="text1"/>
              </w:rPr>
            </w:pPr>
            <w:r w:rsidRPr="006211C5">
              <w:rPr>
                <w:color w:val="000000" w:themeColor="text1"/>
              </w:rPr>
              <w:t>Wij adviseren de hand-out (no.1) ‘</w:t>
            </w:r>
            <w:r w:rsidRPr="006211C5">
              <w:rPr>
                <w:i/>
                <w:iCs/>
                <w:color w:val="000000" w:themeColor="text1"/>
              </w:rPr>
              <w:t>Algemene informatie BC de Baronie</w:t>
            </w:r>
            <w:r w:rsidRPr="006211C5">
              <w:rPr>
                <w:color w:val="000000" w:themeColor="text1"/>
              </w:rPr>
              <w:t xml:space="preserve">’ te lezen. Deze is te vinden en eventueel (zonder </w:t>
            </w:r>
            <w:r w:rsidR="00DE1FD7">
              <w:rPr>
                <w:color w:val="000000" w:themeColor="text1"/>
              </w:rPr>
              <w:t>inlog</w:t>
            </w:r>
            <w:r w:rsidRPr="006211C5">
              <w:rPr>
                <w:color w:val="000000" w:themeColor="text1"/>
              </w:rPr>
              <w:t xml:space="preserve">) te downloaden op </w:t>
            </w:r>
            <w:r w:rsidR="00DE1FD7">
              <w:rPr>
                <w:color w:val="000000" w:themeColor="text1"/>
              </w:rPr>
              <w:t>onze</w:t>
            </w:r>
            <w:r w:rsidRPr="006211C5">
              <w:rPr>
                <w:color w:val="000000" w:themeColor="text1"/>
              </w:rPr>
              <w:t xml:space="preserve"> website onder berichten. </w:t>
            </w:r>
          </w:p>
          <w:p w14:paraId="5857A871" w14:textId="61F3DEFE" w:rsidR="00DE1FD7" w:rsidRPr="00DE1FD7" w:rsidRDefault="00DE1FD7" w:rsidP="00DE1FD7">
            <w:pPr>
              <w:pStyle w:val="Lijstalinea"/>
              <w:numPr>
                <w:ilvl w:val="0"/>
                <w:numId w:val="23"/>
              </w:numPr>
              <w:rPr>
                <w:color w:val="000000" w:themeColor="text1"/>
                <w:sz w:val="22"/>
                <w:szCs w:val="22"/>
              </w:rPr>
            </w:pPr>
            <w:r w:rsidRPr="00DE1FD7">
              <w:rPr>
                <w:color w:val="000000" w:themeColor="text1"/>
                <w:sz w:val="22"/>
                <w:szCs w:val="22"/>
              </w:rPr>
              <w:t>De hoogte van de contributie wordt jaarlijks tijdens de Algemene Ledenvergadering in september vastgesteld en begin oktober door u betaald. U ontvangt een e-mail van de penningmeester.</w:t>
            </w:r>
          </w:p>
          <w:p w14:paraId="240694CA" w14:textId="0F50FC14" w:rsidR="006211C5" w:rsidRPr="00DE1FD7" w:rsidRDefault="00DE1FD7" w:rsidP="00637200">
            <w:pPr>
              <w:pStyle w:val="Lijstalinea"/>
              <w:numPr>
                <w:ilvl w:val="0"/>
                <w:numId w:val="23"/>
              </w:num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Wanneer u een keer niet op de woensdag kunt spelen, verzoeken wij u zich tijdelijk en uiterlijk </w:t>
            </w:r>
            <w:r w:rsidR="00543F53">
              <w:rPr>
                <w:color w:val="000000" w:themeColor="text1"/>
                <w:sz w:val="22"/>
                <w:szCs w:val="22"/>
              </w:rPr>
              <w:t xml:space="preserve">de dag </w:t>
            </w:r>
            <w:r>
              <w:rPr>
                <w:color w:val="000000" w:themeColor="text1"/>
                <w:sz w:val="22"/>
                <w:szCs w:val="22"/>
              </w:rPr>
              <w:t>voor</w:t>
            </w:r>
            <w:r w:rsidR="00543F53">
              <w:rPr>
                <w:color w:val="000000" w:themeColor="text1"/>
                <w:sz w:val="22"/>
                <w:szCs w:val="22"/>
              </w:rPr>
              <w:t xml:space="preserve"> de speeldag op </w:t>
            </w:r>
            <w:r w:rsidR="00E1330F" w:rsidRPr="00E1330F">
              <w:rPr>
                <w:color w:val="000000" w:themeColor="text1"/>
                <w:sz w:val="22"/>
                <w:szCs w:val="22"/>
                <w:u w:val="single"/>
              </w:rPr>
              <w:t>dins</w:t>
            </w:r>
            <w:r w:rsidR="00543F53">
              <w:rPr>
                <w:color w:val="000000" w:themeColor="text1"/>
                <w:sz w:val="22"/>
                <w:szCs w:val="22"/>
              </w:rPr>
              <w:t xml:space="preserve">dag </w:t>
            </w:r>
            <w:r w:rsidR="00543F53" w:rsidRPr="00E1330F">
              <w:rPr>
                <w:color w:val="000000" w:themeColor="text1"/>
                <w:sz w:val="22"/>
                <w:szCs w:val="22"/>
                <w:u w:val="single"/>
              </w:rPr>
              <w:t>voor</w:t>
            </w:r>
            <w:r w:rsidRPr="00E1330F">
              <w:rPr>
                <w:color w:val="000000" w:themeColor="text1"/>
                <w:sz w:val="22"/>
                <w:szCs w:val="22"/>
                <w:u w:val="single"/>
              </w:rPr>
              <w:t xml:space="preserve"> 1</w:t>
            </w:r>
            <w:r w:rsidR="00543F53" w:rsidRPr="00E1330F">
              <w:rPr>
                <w:color w:val="000000" w:themeColor="text1"/>
                <w:sz w:val="22"/>
                <w:szCs w:val="22"/>
                <w:u w:val="single"/>
              </w:rPr>
              <w:t>2</w:t>
            </w:r>
            <w:r w:rsidRPr="00E1330F">
              <w:rPr>
                <w:color w:val="000000" w:themeColor="text1"/>
                <w:sz w:val="22"/>
                <w:szCs w:val="22"/>
                <w:u w:val="single"/>
              </w:rPr>
              <w:t>.00 uur</w:t>
            </w:r>
            <w:r w:rsidR="00543F53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af te melden via </w:t>
            </w:r>
            <w:r w:rsidR="00543F53">
              <w:rPr>
                <w:color w:val="000000" w:themeColor="text1"/>
                <w:sz w:val="22"/>
                <w:szCs w:val="22"/>
              </w:rPr>
              <w:t xml:space="preserve">mail: </w:t>
            </w:r>
            <w:hyperlink r:id="rId13" w:history="1">
              <w:r w:rsidRPr="000F0D29">
                <w:rPr>
                  <w:rStyle w:val="Hyperlink"/>
                  <w:sz w:val="22"/>
                  <w:szCs w:val="22"/>
                </w:rPr>
                <w:t>afmeldenbridge@hotmail.com</w:t>
              </w:r>
            </w:hyperlink>
            <w:r>
              <w:rPr>
                <w:color w:val="000000" w:themeColor="text1"/>
                <w:sz w:val="22"/>
                <w:szCs w:val="22"/>
              </w:rPr>
              <w:t xml:space="preserve"> .</w:t>
            </w:r>
          </w:p>
        </w:tc>
      </w:tr>
    </w:tbl>
    <w:p w14:paraId="386E4052" w14:textId="2134C753" w:rsidR="000172E5" w:rsidRPr="0006568A" w:rsidRDefault="000172E5" w:rsidP="00637200"/>
    <w:sectPr w:rsidR="000172E5" w:rsidRPr="0006568A" w:rsidSect="006211C5">
      <w:headerReference w:type="default" r:id="rId14"/>
      <w:pgSz w:w="11906" w:h="16838" w:code="9"/>
      <w:pgMar w:top="680" w:right="1134" w:bottom="567" w:left="1134" w:header="737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68891" w14:textId="77777777" w:rsidR="00596CC0" w:rsidRDefault="00596CC0" w:rsidP="000172E5">
      <w:pPr>
        <w:spacing w:after="0" w:line="240" w:lineRule="auto"/>
      </w:pPr>
      <w:r>
        <w:separator/>
      </w:r>
    </w:p>
  </w:endnote>
  <w:endnote w:type="continuationSeparator" w:id="0">
    <w:p w14:paraId="6A8EF3CB" w14:textId="77777777" w:rsidR="00596CC0" w:rsidRDefault="00596CC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59A299-FA97-5E42-8404-2723720B64BA}"/>
    <w:embedBold r:id="rId2" w:fontKey="{527D199D-6D25-2642-83E6-5F8976881617}"/>
    <w:embedItalic r:id="rId3" w:fontKey="{676DB803-965C-F740-A763-F3545E16883C}"/>
    <w:embedBoldItalic r:id="rId4" w:fontKey="{CC008A0B-5721-8F48-8498-67FEEBB67B8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3360DB9D-7467-5D49-85C8-99EA74E9F9CA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6" w:fontKey="{C7FEFF1D-5370-344D-AB93-966DB826A04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FBFD4842-0223-8647-A33F-9B770456EA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428DE7A-02EC-E94C-A486-D9ED6D579A70}"/>
    <w:embedBold r:id="rId9" w:fontKey="{15FC7B93-88B8-5E4C-AF21-C9250F3190C5}"/>
    <w:embedItalic r:id="rId10" w:fontKey="{87ABF61D-ADCF-F148-84BC-1B7739593D8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92DC1C9C-A984-E547-99F1-C7C4A4DF1541}"/>
    <w:embedBold r:id="rId12" w:fontKey="{D93976F6-9FDB-7042-A2EE-EDBC75F7AEDC}"/>
    <w:embedItalic r:id="rId13" w:fontKey="{AB5F4DBD-2592-A24F-A7A4-F70DF0E01553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FE4F50CB-7D16-634E-AAFA-55022FF61C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07F4E298-07C7-C348-9DD7-7DD8CA38EA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DC4B6" w14:textId="77777777" w:rsidR="00596CC0" w:rsidRDefault="00596CC0" w:rsidP="000172E5">
      <w:pPr>
        <w:spacing w:after="0" w:line="240" w:lineRule="auto"/>
      </w:pPr>
      <w:r>
        <w:separator/>
      </w:r>
    </w:p>
  </w:footnote>
  <w:footnote w:type="continuationSeparator" w:id="0">
    <w:p w14:paraId="5B2794C6" w14:textId="77777777" w:rsidR="00596CC0" w:rsidRDefault="00596CC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096"/>
      <w:gridCol w:w="7542"/>
    </w:tblGrid>
    <w:tr w:rsidR="005949B9" w:rsidRPr="00637200" w14:paraId="495B3620" w14:textId="77777777" w:rsidTr="00384B05">
      <w:trPr>
        <w:trHeight w:val="990"/>
      </w:trPr>
      <w:tc>
        <w:tcPr>
          <w:tcW w:w="1350" w:type="dxa"/>
          <w:vAlign w:val="center"/>
        </w:tcPr>
        <w:p w14:paraId="239055F8" w14:textId="77777777" w:rsidR="00B337A2" w:rsidRPr="00637200" w:rsidRDefault="00B337A2" w:rsidP="00637200">
          <w:pPr>
            <w:pStyle w:val="Koptekst"/>
          </w:pPr>
          <w:r w:rsidRPr="00637200">
            <w:rPr>
              <w:noProof/>
              <w:lang w:bidi="nl-NL"/>
            </w:rPr>
            <w:drawing>
              <wp:inline distT="0" distB="0" distL="0" distR="0" wp14:anchorId="523D9E38" wp14:editId="17B508AC">
                <wp:extent cx="1188720" cy="1157528"/>
                <wp:effectExtent l="0" t="0" r="5080" b="0"/>
                <wp:docPr id="218184484" name="Graphic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phic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632" cy="11934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sdt>
          <w:sdtPr>
            <w:id w:val="1035071668"/>
            <w:placeholder>
              <w:docPart w:val="4A0610541ADC254DAE0847644FB8CEC0"/>
            </w:placeholder>
            <w:temporary/>
            <w:showingPlcHdr/>
            <w15:appearance w15:val="hidden"/>
          </w:sdtPr>
          <w:sdtContent>
            <w:p w14:paraId="030C1D18" w14:textId="77777777" w:rsidR="00B337A2" w:rsidRDefault="006145D8" w:rsidP="00637200">
              <w:pPr>
                <w:pStyle w:val="Koptekst"/>
              </w:pPr>
              <w:r w:rsidRPr="00637200">
                <w:rPr>
                  <w:lang w:bidi="nl-NL"/>
                </w:rPr>
                <w:t>Lidmaatschapsformulier</w:t>
              </w:r>
            </w:p>
          </w:sdtContent>
        </w:sdt>
        <w:p w14:paraId="733EC011" w14:textId="4C0438BD" w:rsidR="008557B8" w:rsidRPr="008557B8" w:rsidRDefault="008557B8" w:rsidP="00637200">
          <w:pPr>
            <w:pStyle w:val="Kopteks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Vul het onderstaande formulier in en mail deze naar het secretariaat.                         </w:t>
          </w:r>
          <w:r w:rsidR="006211C5">
            <w:rPr>
              <w:sz w:val="20"/>
              <w:szCs w:val="20"/>
            </w:rPr>
            <w:t xml:space="preserve">   </w:t>
          </w:r>
          <w:r>
            <w:rPr>
              <w:sz w:val="20"/>
              <w:szCs w:val="20"/>
            </w:rPr>
            <w:t xml:space="preserve">Voeg als bijlage een digitale pasfoto bij. </w:t>
          </w:r>
        </w:p>
      </w:tc>
    </w:tr>
  </w:tbl>
  <w:p w14:paraId="4B383D78" w14:textId="77777777" w:rsidR="000172E5" w:rsidRPr="00311D4F" w:rsidRDefault="000172E5" w:rsidP="00311D4F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4B1DDA"/>
    <w:multiLevelType w:val="hybridMultilevel"/>
    <w:tmpl w:val="923EE21E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5775A90"/>
    <w:multiLevelType w:val="hybridMultilevel"/>
    <w:tmpl w:val="42D2DB3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D38CE"/>
    <w:multiLevelType w:val="hybridMultilevel"/>
    <w:tmpl w:val="0896DF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D7B4E7A"/>
    <w:multiLevelType w:val="hybridMultilevel"/>
    <w:tmpl w:val="6CBA74E6"/>
    <w:lvl w:ilvl="0" w:tplc="D99CB60C">
      <w:start w:val="5"/>
      <w:numFmt w:val="bullet"/>
      <w:lvlText w:val="-"/>
      <w:lvlJc w:val="left"/>
      <w:pPr>
        <w:ind w:left="720" w:hanging="720"/>
      </w:pPr>
      <w:rPr>
        <w:rFonts w:ascii="Calibri" w:eastAsiaTheme="minorHAnsi" w:hAnsi="Calibri" w:hint="default"/>
        <w:color w:val="000000" w:themeColor="tex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65856193">
    <w:abstractNumId w:val="13"/>
  </w:num>
  <w:num w:numId="2" w16cid:durableId="899900870">
    <w:abstractNumId w:val="9"/>
  </w:num>
  <w:num w:numId="3" w16cid:durableId="287932251">
    <w:abstractNumId w:val="18"/>
  </w:num>
  <w:num w:numId="4" w16cid:durableId="426387209">
    <w:abstractNumId w:val="14"/>
  </w:num>
  <w:num w:numId="5" w16cid:durableId="1772506035">
    <w:abstractNumId w:val="15"/>
  </w:num>
  <w:num w:numId="6" w16cid:durableId="428235399">
    <w:abstractNumId w:val="23"/>
  </w:num>
  <w:num w:numId="7" w16cid:durableId="120466215">
    <w:abstractNumId w:val="8"/>
  </w:num>
  <w:num w:numId="8" w16cid:durableId="1914267403">
    <w:abstractNumId w:val="12"/>
  </w:num>
  <w:num w:numId="9" w16cid:durableId="728381786">
    <w:abstractNumId w:val="20"/>
  </w:num>
  <w:num w:numId="10" w16cid:durableId="2073307815">
    <w:abstractNumId w:val="2"/>
  </w:num>
  <w:num w:numId="11" w16cid:durableId="1641962868">
    <w:abstractNumId w:val="6"/>
  </w:num>
  <w:num w:numId="12" w16cid:durableId="178934588">
    <w:abstractNumId w:val="0"/>
  </w:num>
  <w:num w:numId="13" w16cid:durableId="1997226586">
    <w:abstractNumId w:val="3"/>
  </w:num>
  <w:num w:numId="14" w16cid:durableId="1593932446">
    <w:abstractNumId w:val="11"/>
  </w:num>
  <w:num w:numId="15" w16cid:durableId="1665476973">
    <w:abstractNumId w:val="10"/>
  </w:num>
  <w:num w:numId="16" w16cid:durableId="1090158274">
    <w:abstractNumId w:val="19"/>
  </w:num>
  <w:num w:numId="17" w16cid:durableId="689571033">
    <w:abstractNumId w:val="4"/>
  </w:num>
  <w:num w:numId="18" w16cid:durableId="741222193">
    <w:abstractNumId w:val="25"/>
  </w:num>
  <w:num w:numId="19" w16cid:durableId="630987078">
    <w:abstractNumId w:val="21"/>
  </w:num>
  <w:num w:numId="20" w16cid:durableId="1664315202">
    <w:abstractNumId w:val="16"/>
  </w:num>
  <w:num w:numId="21" w16cid:durableId="1667636125">
    <w:abstractNumId w:val="24"/>
  </w:num>
  <w:num w:numId="22" w16cid:durableId="779030555">
    <w:abstractNumId w:val="5"/>
  </w:num>
  <w:num w:numId="23" w16cid:durableId="1285385431">
    <w:abstractNumId w:val="7"/>
  </w:num>
  <w:num w:numId="24" w16cid:durableId="49040080">
    <w:abstractNumId w:val="17"/>
  </w:num>
  <w:num w:numId="25" w16cid:durableId="561914907">
    <w:abstractNumId w:val="22"/>
  </w:num>
  <w:num w:numId="26" w16cid:durableId="1766727560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7B8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50AF8"/>
    <w:rsid w:val="00361E11"/>
    <w:rsid w:val="003769BA"/>
    <w:rsid w:val="00385703"/>
    <w:rsid w:val="003F0847"/>
    <w:rsid w:val="0040090B"/>
    <w:rsid w:val="0046302A"/>
    <w:rsid w:val="00487D2D"/>
    <w:rsid w:val="004D5D62"/>
    <w:rsid w:val="00502E9C"/>
    <w:rsid w:val="005112D0"/>
    <w:rsid w:val="00543F53"/>
    <w:rsid w:val="00577E06"/>
    <w:rsid w:val="00583334"/>
    <w:rsid w:val="005949B9"/>
    <w:rsid w:val="00596CC0"/>
    <w:rsid w:val="005A3BF7"/>
    <w:rsid w:val="005F2035"/>
    <w:rsid w:val="005F7990"/>
    <w:rsid w:val="006145D8"/>
    <w:rsid w:val="006211C5"/>
    <w:rsid w:val="00637200"/>
    <w:rsid w:val="0063739C"/>
    <w:rsid w:val="006B32AD"/>
    <w:rsid w:val="007147D7"/>
    <w:rsid w:val="00770F25"/>
    <w:rsid w:val="007A35A8"/>
    <w:rsid w:val="007B0A85"/>
    <w:rsid w:val="007C6A52"/>
    <w:rsid w:val="0082043E"/>
    <w:rsid w:val="00846B76"/>
    <w:rsid w:val="008557B8"/>
    <w:rsid w:val="0086797B"/>
    <w:rsid w:val="008E203A"/>
    <w:rsid w:val="0091229C"/>
    <w:rsid w:val="00935761"/>
    <w:rsid w:val="00940E73"/>
    <w:rsid w:val="0098597D"/>
    <w:rsid w:val="009F619A"/>
    <w:rsid w:val="009F6DDE"/>
    <w:rsid w:val="00A370A8"/>
    <w:rsid w:val="00A4455D"/>
    <w:rsid w:val="00B337A2"/>
    <w:rsid w:val="00B40BCF"/>
    <w:rsid w:val="00B47C3E"/>
    <w:rsid w:val="00B902A6"/>
    <w:rsid w:val="00BD4753"/>
    <w:rsid w:val="00BD5CB1"/>
    <w:rsid w:val="00BE00BF"/>
    <w:rsid w:val="00BE62EE"/>
    <w:rsid w:val="00C003BA"/>
    <w:rsid w:val="00C4602F"/>
    <w:rsid w:val="00C46878"/>
    <w:rsid w:val="00C6231D"/>
    <w:rsid w:val="00C83F54"/>
    <w:rsid w:val="00CB4A51"/>
    <w:rsid w:val="00CD4532"/>
    <w:rsid w:val="00CD47B0"/>
    <w:rsid w:val="00CE6104"/>
    <w:rsid w:val="00CE7918"/>
    <w:rsid w:val="00D16163"/>
    <w:rsid w:val="00DB3FAD"/>
    <w:rsid w:val="00DC71EC"/>
    <w:rsid w:val="00DE1FD7"/>
    <w:rsid w:val="00E1330F"/>
    <w:rsid w:val="00E30432"/>
    <w:rsid w:val="00E61C09"/>
    <w:rsid w:val="00E96066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0D8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6211C5"/>
    <w:pPr>
      <w:spacing w:before="0"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Onopgelostemelding">
    <w:name w:val="Unresolved Mention"/>
    <w:basedOn w:val="Standaardalinea-lettertype"/>
    <w:uiPriority w:val="99"/>
    <w:semiHidden/>
    <w:rsid w:val="00DE1F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fmeldenbridge@hotmai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28081.bridge.nl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cdebaronie@hotmail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bklootwijk/Library/Containers/com.microsoft.Word/Data/Library/Application%20Support/Microsoft/Office/16.0/DTS/Search/%7b8EA954BE-B70E-0545-972A-9AB370A35023%7dtf3336575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0610541ADC254DAE0847644FB8CE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8A0399-2D2E-4646-A262-71513E152C00}"/>
      </w:docPartPr>
      <w:docPartBody>
        <w:p w:rsidR="001E3FC9" w:rsidRDefault="00000000">
          <w:pPr>
            <w:pStyle w:val="4A0610541ADC254DAE0847644FB8CEC0"/>
          </w:pPr>
          <w:r w:rsidRPr="00637200">
            <w:rPr>
              <w:rStyle w:val="Kop1Char"/>
              <w:lang w:bidi="nl-NL"/>
            </w:rPr>
            <w:t>Gegevens ouder 1</w:t>
          </w:r>
        </w:p>
      </w:docPartBody>
    </w:docPart>
    <w:docPart>
      <w:docPartPr>
        <w:name w:val="EE630296F381164D85C96D55070B68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82BE60-38B1-0043-A961-6C7786D99B27}"/>
      </w:docPartPr>
      <w:docPartBody>
        <w:p w:rsidR="001E3FC9" w:rsidRDefault="00000000">
          <w:pPr>
            <w:pStyle w:val="EE630296F381164D85C96D55070B689C"/>
          </w:pPr>
          <w:r w:rsidRPr="00637200">
            <w:rPr>
              <w:lang w:bidi="nl-NL"/>
            </w:rPr>
            <w:t>Achternaam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85C"/>
    <w:rsid w:val="001E3FC9"/>
    <w:rsid w:val="002D1F55"/>
    <w:rsid w:val="00533BCD"/>
    <w:rsid w:val="0065685C"/>
    <w:rsid w:val="00AD0750"/>
    <w:rsid w:val="00C6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A0610541ADC254DAE0847644FB8CEC0">
    <w:name w:val="4A0610541ADC254DAE0847644FB8CEC0"/>
  </w:style>
  <w:style w:type="paragraph" w:customStyle="1" w:styleId="EE630296F381164D85C96D55070B689C">
    <w:name w:val="EE630296F381164D85C96D55070B68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1AAA63-2921-8040-98AD-18DD65BDC8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{8EA954BE-B70E-0545-972A-9AB370A35023}tf33365754_win32.dotx</Template>
  <TotalTime>0</TotalTime>
  <Pages>1</Pages>
  <Words>295</Words>
  <Characters>1626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2024-12-21T04:05:00Z</dcterms:created>
  <dcterms:modified xsi:type="dcterms:W3CDTF">2025-08-01T12:10:00Z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